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98CE" w14:textId="77777777" w:rsidR="00161B67" w:rsidRPr="002A3AB6" w:rsidRDefault="00161B67">
      <w:pPr>
        <w:ind w:right="0"/>
        <w:rPr>
          <w:color w:val="7F7F7F" w:themeColor="text1" w:themeTint="80"/>
          <w:sz w:val="2"/>
          <w:szCs w:val="2"/>
        </w:rPr>
      </w:pPr>
    </w:p>
    <w:p w14:paraId="496B8722" w14:textId="77777777" w:rsidR="002A3AB6" w:rsidRPr="002A3AB6" w:rsidRDefault="002A3AB6" w:rsidP="00DA6770">
      <w:pPr>
        <w:pStyle w:val="Heading1"/>
        <w:jc w:val="center"/>
        <w:rPr>
          <w:sz w:val="10"/>
          <w:szCs w:val="6"/>
        </w:rPr>
      </w:pPr>
    </w:p>
    <w:sdt>
      <w:sdtPr>
        <w:rPr>
          <w:rFonts w:ascii="Calibri" w:hAnsi="Calibri" w:cs="Calibri"/>
          <w:sz w:val="24"/>
          <w:szCs w:val="24"/>
        </w:rPr>
        <w:id w:val="1001014073"/>
        <w:placeholder>
          <w:docPart w:val="25D7086EDC5A3B4D94E0B73963931FC0"/>
        </w:placeholder>
        <w15:appearance w15:val="hidden"/>
      </w:sdtPr>
      <w:sdtContent>
        <w:p w14:paraId="254243DB" w14:textId="77777777" w:rsidR="00340917" w:rsidRPr="00FB630E" w:rsidRDefault="00340917" w:rsidP="00340917">
          <w:pPr>
            <w:pStyle w:val="Date"/>
            <w:spacing w:before="240"/>
            <w:rPr>
              <w:rFonts w:asciiTheme="majorHAnsi" w:hAnsiTheme="majorHAnsi"/>
              <w:b/>
              <w:color w:val="CFCFCF" w:themeColor="accent5" w:themeShade="E6"/>
              <w:sz w:val="40"/>
              <w:szCs w:val="32"/>
            </w:rPr>
          </w:pPr>
          <w:r w:rsidRPr="005B1921">
            <w:rPr>
              <w:rStyle w:val="Heading1Char"/>
              <w:color w:val="7F7F7F" w:themeColor="text1" w:themeTint="80"/>
              <w:sz w:val="40"/>
              <w:szCs w:val="32"/>
            </w:rPr>
            <w:t xml:space="preserve">Cannabis Advisory Board </w:t>
          </w:r>
          <w:r>
            <w:rPr>
              <w:sz w:val="32"/>
              <w:szCs w:val="21"/>
            </w:rPr>
            <w:t>M</w:t>
          </w:r>
          <w:r w:rsidRPr="00FB630E">
            <w:rPr>
              <w:sz w:val="32"/>
              <w:szCs w:val="21"/>
            </w:rPr>
            <w:t>eeting Agenda</w:t>
          </w:r>
        </w:p>
      </w:sdtContent>
    </w:sdt>
    <w:p w14:paraId="7A31F4C2" w14:textId="200C3B70" w:rsidR="00340917" w:rsidRPr="00017B9A" w:rsidRDefault="00340917" w:rsidP="00340917">
      <w:pPr>
        <w:spacing w:after="0"/>
        <w:rPr>
          <w:rFonts w:ascii="Calibri" w:hAnsi="Calibri" w:cs="Calibri"/>
          <w:bCs/>
          <w:sz w:val="24"/>
          <w:szCs w:val="24"/>
        </w:rPr>
      </w:pPr>
      <w:r w:rsidRPr="00017B9A">
        <w:rPr>
          <w:rFonts w:ascii="Calibri" w:hAnsi="Calibri" w:cs="Calibri"/>
          <w:bCs/>
          <w:sz w:val="24"/>
          <w:szCs w:val="24"/>
        </w:rPr>
        <w:t xml:space="preserve">Date: </w:t>
      </w:r>
      <w:r w:rsidR="00015A19">
        <w:rPr>
          <w:rFonts w:ascii="Calibri" w:hAnsi="Calibri" w:cs="Calibri"/>
          <w:bCs/>
          <w:sz w:val="24"/>
          <w:szCs w:val="24"/>
        </w:rPr>
        <w:t>A</w:t>
      </w:r>
      <w:r w:rsidR="001D5E29">
        <w:rPr>
          <w:rFonts w:ascii="Calibri" w:hAnsi="Calibri" w:cs="Calibri"/>
          <w:bCs/>
          <w:sz w:val="24"/>
          <w:szCs w:val="24"/>
        </w:rPr>
        <w:t>ugust 10</w:t>
      </w:r>
      <w:r w:rsidRPr="00017B9A">
        <w:rPr>
          <w:rFonts w:ascii="Calibri" w:hAnsi="Calibri" w:cs="Calibri"/>
          <w:bCs/>
          <w:sz w:val="24"/>
          <w:szCs w:val="24"/>
        </w:rPr>
        <w:t>, 2022</w:t>
      </w:r>
    </w:p>
    <w:p w14:paraId="6987AC43" w14:textId="368122A4" w:rsidR="00340917" w:rsidRPr="00017B9A" w:rsidRDefault="00340917" w:rsidP="00340917">
      <w:pPr>
        <w:spacing w:after="0"/>
        <w:rPr>
          <w:rFonts w:ascii="Calibri" w:hAnsi="Calibri" w:cs="Calibri"/>
          <w:bCs/>
          <w:sz w:val="24"/>
          <w:szCs w:val="24"/>
        </w:rPr>
      </w:pPr>
      <w:r w:rsidRPr="00017B9A">
        <w:rPr>
          <w:rFonts w:ascii="Calibri" w:hAnsi="Calibri" w:cs="Calibri"/>
          <w:bCs/>
          <w:sz w:val="24"/>
          <w:szCs w:val="24"/>
        </w:rPr>
        <w:t xml:space="preserve">Time: </w:t>
      </w:r>
      <w:r w:rsidR="001D5E29">
        <w:rPr>
          <w:rFonts w:ascii="Calibri" w:hAnsi="Calibri" w:cs="Calibri"/>
          <w:bCs/>
          <w:sz w:val="24"/>
          <w:szCs w:val="24"/>
        </w:rPr>
        <w:t>9</w:t>
      </w:r>
      <w:r w:rsidRPr="00017B9A">
        <w:rPr>
          <w:rFonts w:ascii="Calibri" w:hAnsi="Calibri" w:cs="Calibri"/>
          <w:bCs/>
          <w:sz w:val="24"/>
          <w:szCs w:val="24"/>
        </w:rPr>
        <w:t xml:space="preserve">:00 </w:t>
      </w:r>
      <w:r w:rsidR="006F70E5">
        <w:rPr>
          <w:rFonts w:ascii="Calibri" w:hAnsi="Calibri" w:cs="Calibri"/>
          <w:bCs/>
          <w:sz w:val="24"/>
          <w:szCs w:val="24"/>
        </w:rPr>
        <w:t>A</w:t>
      </w:r>
      <w:r w:rsidRPr="00017B9A">
        <w:rPr>
          <w:rFonts w:ascii="Calibri" w:hAnsi="Calibri" w:cs="Calibri"/>
          <w:bCs/>
          <w:sz w:val="24"/>
          <w:szCs w:val="24"/>
        </w:rPr>
        <w:t xml:space="preserve">M – </w:t>
      </w:r>
      <w:r w:rsidR="006F70E5">
        <w:rPr>
          <w:rFonts w:ascii="Calibri" w:hAnsi="Calibri" w:cs="Calibri"/>
          <w:bCs/>
          <w:sz w:val="24"/>
          <w:szCs w:val="24"/>
        </w:rPr>
        <w:t>1</w:t>
      </w:r>
      <w:r w:rsidR="001D5E29">
        <w:rPr>
          <w:rFonts w:ascii="Calibri" w:hAnsi="Calibri" w:cs="Calibri"/>
          <w:bCs/>
          <w:sz w:val="24"/>
          <w:szCs w:val="24"/>
        </w:rPr>
        <w:t>1</w:t>
      </w:r>
      <w:r>
        <w:rPr>
          <w:rFonts w:ascii="Calibri" w:hAnsi="Calibri" w:cs="Calibri"/>
          <w:bCs/>
          <w:sz w:val="24"/>
          <w:szCs w:val="24"/>
        </w:rPr>
        <w:t>:0</w:t>
      </w:r>
      <w:r w:rsidRPr="00017B9A">
        <w:rPr>
          <w:rFonts w:ascii="Calibri" w:hAnsi="Calibri" w:cs="Calibri"/>
          <w:bCs/>
          <w:sz w:val="24"/>
          <w:szCs w:val="24"/>
        </w:rPr>
        <w:t xml:space="preserve">0 </w:t>
      </w:r>
      <w:r w:rsidR="001D5E29">
        <w:rPr>
          <w:rFonts w:ascii="Calibri" w:hAnsi="Calibri" w:cs="Calibri"/>
          <w:bCs/>
          <w:sz w:val="24"/>
          <w:szCs w:val="24"/>
        </w:rPr>
        <w:t>A</w:t>
      </w:r>
      <w:r w:rsidRPr="00017B9A">
        <w:rPr>
          <w:rFonts w:ascii="Calibri" w:hAnsi="Calibri" w:cs="Calibri"/>
          <w:bCs/>
          <w:sz w:val="24"/>
          <w:szCs w:val="24"/>
        </w:rPr>
        <w:t>M</w:t>
      </w:r>
    </w:p>
    <w:p w14:paraId="14E874DD" w14:textId="77777777" w:rsidR="00340917" w:rsidRPr="00017B9A" w:rsidRDefault="00340917" w:rsidP="00340917">
      <w:pPr>
        <w:spacing w:after="0"/>
        <w:rPr>
          <w:rFonts w:ascii="Calibri" w:hAnsi="Calibri" w:cs="Calibri"/>
          <w:bCs/>
          <w:sz w:val="24"/>
          <w:szCs w:val="24"/>
        </w:rPr>
      </w:pPr>
      <w:r w:rsidRPr="00017B9A">
        <w:rPr>
          <w:rFonts w:ascii="Calibri" w:hAnsi="Calibri" w:cs="Calibri"/>
          <w:bCs/>
          <w:sz w:val="24"/>
          <w:szCs w:val="24"/>
        </w:rPr>
        <w:t>Facilitator: ED, Office of Cannabis Regulations</w:t>
      </w:r>
    </w:p>
    <w:p w14:paraId="655930A6" w14:textId="77777777" w:rsidR="001D5E29" w:rsidRDefault="001D5E29" w:rsidP="00340917">
      <w:pPr>
        <w:pStyle w:val="Details"/>
        <w:spacing w:after="120"/>
        <w:rPr>
          <w:color w:val="auto"/>
        </w:rPr>
      </w:pPr>
    </w:p>
    <w:p w14:paraId="34D7F2B1" w14:textId="37F24BF8" w:rsidR="00340917" w:rsidRPr="001D5E29" w:rsidRDefault="00340917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Attendance</w:t>
      </w:r>
    </w:p>
    <w:p w14:paraId="460B8476" w14:textId="4B9125DB" w:rsidR="00340917" w:rsidRDefault="00340917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Chairwoman’s Welcome &amp; Introduction</w:t>
      </w:r>
    </w:p>
    <w:p w14:paraId="517E5906" w14:textId="748F0349" w:rsidR="00795729" w:rsidRDefault="00670412" w:rsidP="00340917">
      <w:pPr>
        <w:pStyle w:val="Details"/>
        <w:spacing w:after="120"/>
        <w:rPr>
          <w:color w:val="auto"/>
        </w:rPr>
      </w:pPr>
      <w:r>
        <w:rPr>
          <w:color w:val="auto"/>
        </w:rPr>
        <w:t>Approval of the Agenda</w:t>
      </w:r>
    </w:p>
    <w:p w14:paraId="1A662205" w14:textId="2703A284" w:rsidR="001D5E29" w:rsidRPr="001D5E29" w:rsidRDefault="001D5E29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Approval of Transcript</w:t>
      </w:r>
    </w:p>
    <w:p w14:paraId="42E58818" w14:textId="77777777" w:rsidR="00340917" w:rsidRPr="001D5E29" w:rsidRDefault="00340917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Old Business</w:t>
      </w:r>
    </w:p>
    <w:p w14:paraId="7AA2E9C4" w14:textId="77777777" w:rsidR="00340917" w:rsidRPr="001D5E29" w:rsidRDefault="00340917" w:rsidP="00340917">
      <w:pPr>
        <w:pStyle w:val="Details"/>
        <w:numPr>
          <w:ilvl w:val="0"/>
          <w:numId w:val="25"/>
        </w:numPr>
        <w:spacing w:after="120"/>
        <w:rPr>
          <w:color w:val="auto"/>
        </w:rPr>
      </w:pPr>
      <w:r w:rsidRPr="001D5E29">
        <w:rPr>
          <w:color w:val="auto"/>
        </w:rPr>
        <w:t>Rules &amp; Regulations</w:t>
      </w:r>
    </w:p>
    <w:p w14:paraId="39E840D0" w14:textId="77777777" w:rsidR="00340917" w:rsidRPr="001D5E29" w:rsidRDefault="00340917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New Business</w:t>
      </w:r>
    </w:p>
    <w:p w14:paraId="0DC69552" w14:textId="6E273C90" w:rsidR="004734D1" w:rsidRPr="001D5E29" w:rsidRDefault="001D5E29" w:rsidP="001D5E29">
      <w:pPr>
        <w:pStyle w:val="Details"/>
        <w:numPr>
          <w:ilvl w:val="0"/>
          <w:numId w:val="25"/>
        </w:numPr>
        <w:spacing w:after="120"/>
        <w:rPr>
          <w:color w:val="auto"/>
        </w:rPr>
      </w:pPr>
      <w:r>
        <w:rPr>
          <w:color w:val="auto"/>
        </w:rPr>
        <w:t>OCR Strategic Plan</w:t>
      </w:r>
    </w:p>
    <w:p w14:paraId="081B6BE6" w14:textId="724B4490" w:rsidR="00340917" w:rsidRPr="001D5E29" w:rsidRDefault="00000000" w:rsidP="00340917">
      <w:pPr>
        <w:pStyle w:val="Details"/>
        <w:spacing w:after="120"/>
        <w:rPr>
          <w:color w:val="auto"/>
        </w:rPr>
      </w:pPr>
      <w:sdt>
        <w:sdtPr>
          <w:rPr>
            <w:color w:val="auto"/>
          </w:rPr>
          <w:alias w:val="Announcements:"/>
          <w:tag w:val="Announcements:"/>
          <w:id w:val="-2057226293"/>
          <w:placeholder>
            <w:docPart w:val="E454B547167BEB4BB649D2BD2D26163B"/>
          </w:placeholder>
          <w:temporary/>
          <w:showingPlcHdr/>
          <w15:appearance w15:val="hidden"/>
        </w:sdtPr>
        <w:sdtContent>
          <w:r w:rsidR="00340917" w:rsidRPr="001D5E29">
            <w:rPr>
              <w:color w:val="auto"/>
            </w:rPr>
            <w:t>Announcements</w:t>
          </w:r>
        </w:sdtContent>
      </w:sdt>
    </w:p>
    <w:p w14:paraId="1F070CF4" w14:textId="77777777" w:rsidR="00340917" w:rsidRPr="001D5E29" w:rsidRDefault="00000000" w:rsidP="00340917">
      <w:pPr>
        <w:pStyle w:val="Details"/>
        <w:spacing w:after="120"/>
        <w:rPr>
          <w:color w:val="auto"/>
        </w:rPr>
      </w:pPr>
      <w:sdt>
        <w:sdtPr>
          <w:rPr>
            <w:color w:val="auto"/>
          </w:rPr>
          <w:alias w:val="Next meeting:"/>
          <w:tag w:val="Next meeting:"/>
          <w:id w:val="-1524860034"/>
          <w:placeholder>
            <w:docPart w:val="D72DC3A1F2FFEE40ACCF69C0F28CBF6C"/>
          </w:placeholder>
          <w:temporary/>
          <w:showingPlcHdr/>
          <w15:appearance w15:val="hidden"/>
        </w:sdtPr>
        <w:sdtContent>
          <w:r w:rsidR="00340917" w:rsidRPr="001D5E29">
            <w:rPr>
              <w:color w:val="auto"/>
            </w:rPr>
            <w:t>Next Meeting</w:t>
          </w:r>
        </w:sdtContent>
      </w:sdt>
      <w:r w:rsidR="00340917" w:rsidRPr="001D5E29">
        <w:rPr>
          <w:color w:val="auto"/>
        </w:rPr>
        <w:t xml:space="preserve"> Proposal</w:t>
      </w:r>
    </w:p>
    <w:p w14:paraId="08CB376D" w14:textId="4DCE21BA" w:rsidR="004734D1" w:rsidRPr="001D5E29" w:rsidRDefault="00511B4B" w:rsidP="00340917">
      <w:pPr>
        <w:pStyle w:val="ListParagraph"/>
        <w:numPr>
          <w:ilvl w:val="0"/>
          <w:numId w:val="25"/>
        </w:numPr>
        <w:spacing w:after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August 31</w:t>
      </w:r>
      <w:r w:rsidR="004734D1" w:rsidRPr="001D5E29">
        <w:rPr>
          <w:rFonts w:ascii="Calibri" w:hAnsi="Calibri" w:cs="Calibri"/>
          <w:sz w:val="24"/>
          <w:szCs w:val="24"/>
        </w:rPr>
        <w:t xml:space="preserve"> | </w:t>
      </w:r>
      <w:r w:rsidR="009F221F">
        <w:rPr>
          <w:rFonts w:ascii="Calibri" w:hAnsi="Calibri" w:cs="Calibri"/>
          <w:sz w:val="24"/>
          <w:szCs w:val="24"/>
        </w:rPr>
        <w:t xml:space="preserve">5:30 PM, Community </w:t>
      </w:r>
      <w:r>
        <w:rPr>
          <w:rFonts w:ascii="Calibri" w:hAnsi="Calibri" w:cs="Calibri"/>
          <w:sz w:val="24"/>
          <w:szCs w:val="24"/>
        </w:rPr>
        <w:t>Town Hall</w:t>
      </w:r>
    </w:p>
    <w:p w14:paraId="63757704" w14:textId="41DEC053" w:rsidR="004734D1" w:rsidRPr="001D5E29" w:rsidRDefault="00D6537D" w:rsidP="00340917">
      <w:pPr>
        <w:pStyle w:val="ListParagraph"/>
        <w:numPr>
          <w:ilvl w:val="0"/>
          <w:numId w:val="25"/>
        </w:numPr>
        <w:spacing w:after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September 27</w:t>
      </w:r>
      <w:r w:rsidR="004734D1" w:rsidRPr="001D5E29">
        <w:rPr>
          <w:rFonts w:ascii="Calibri" w:hAnsi="Calibri" w:cs="Calibri"/>
          <w:sz w:val="24"/>
          <w:szCs w:val="24"/>
        </w:rPr>
        <w:t xml:space="preserve"> | </w:t>
      </w:r>
      <w:r>
        <w:rPr>
          <w:rFonts w:ascii="Calibri" w:hAnsi="Calibri" w:cs="Calibri"/>
          <w:sz w:val="24"/>
          <w:szCs w:val="24"/>
        </w:rPr>
        <w:t>10:00</w:t>
      </w:r>
      <w:r w:rsidR="004734D1" w:rsidRPr="001D5E2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="004734D1" w:rsidRPr="001D5E29">
        <w:rPr>
          <w:rFonts w:ascii="Calibri" w:hAnsi="Calibri" w:cs="Calibri"/>
          <w:sz w:val="24"/>
          <w:szCs w:val="24"/>
        </w:rPr>
        <w:t xml:space="preserve">M, </w:t>
      </w:r>
      <w:r>
        <w:rPr>
          <w:rFonts w:ascii="Calibri" w:hAnsi="Calibri" w:cs="Calibri"/>
          <w:sz w:val="24"/>
          <w:szCs w:val="24"/>
        </w:rPr>
        <w:t>Formal Review and Response to Comments &amp; Promulgation of Rules &amp; Regulations</w:t>
      </w:r>
    </w:p>
    <w:p w14:paraId="165EE5AB" w14:textId="77777777" w:rsidR="00340917" w:rsidRPr="001D5E29" w:rsidRDefault="00340917" w:rsidP="00340917">
      <w:pPr>
        <w:pStyle w:val="Details"/>
        <w:spacing w:after="120"/>
        <w:rPr>
          <w:color w:val="auto"/>
        </w:rPr>
      </w:pPr>
      <w:r w:rsidRPr="001D5E29">
        <w:rPr>
          <w:color w:val="auto"/>
        </w:rPr>
        <w:t>Adjournment</w:t>
      </w:r>
    </w:p>
    <w:p w14:paraId="33A4C7EB" w14:textId="543235AE" w:rsidR="00A95F1F" w:rsidRPr="00A95F1F" w:rsidRDefault="00A95F1F" w:rsidP="00340917">
      <w:pPr>
        <w:pStyle w:val="Heading1"/>
        <w:ind w:right="0"/>
        <w:jc w:val="center"/>
        <w:rPr>
          <w:rFonts w:ascii="Arial Hebrew" w:hAnsi="Arial Hebrew" w:cs="Arial Hebrew"/>
          <w:sz w:val="24"/>
          <w:szCs w:val="24"/>
        </w:rPr>
      </w:pPr>
    </w:p>
    <w:sectPr w:rsidR="00A95F1F" w:rsidRPr="00A95F1F" w:rsidSect="00C627AE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203" w:right="1440" w:bottom="763" w:left="1440" w:header="720" w:footer="144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080E7" w14:textId="77777777" w:rsidR="00E9416D" w:rsidRDefault="00E9416D" w:rsidP="001C66AD">
      <w:pPr>
        <w:spacing w:after="0" w:line="240" w:lineRule="auto"/>
      </w:pPr>
      <w:r>
        <w:separator/>
      </w:r>
    </w:p>
  </w:endnote>
  <w:endnote w:type="continuationSeparator" w:id="0">
    <w:p w14:paraId="55BB95E4" w14:textId="77777777" w:rsidR="00E9416D" w:rsidRDefault="00E9416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7E88678-A648-4F44-AF8E-EA8995201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388F0E-04FA-C440-B9BD-9801E5F74734}"/>
    <w:embedBold r:id="rId3" w:fontKey="{A504437D-1CAD-C54D-AF7E-721B194E83EB}"/>
    <w:embedItalic r:id="rId4" w:fontKey="{1A805448-8DDA-8149-9F29-4C6123B6AD16}"/>
    <w:embedBoldItalic r:id="rId5" w:fontKey="{11E6649A-8823-F44B-A06D-31EC80F4C2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206684E-F133-7A49-83B8-DABC617DBB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4C4B5F2-B2BA-5D48-945E-FAE7967CC3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805CD50-F31B-1F4F-9899-1EBC5020497C}"/>
    <w:embedBold r:id="rId9" w:fontKey="{E34C74A1-3634-1549-92A2-C736BB21BC9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0" w:fontKey="{0014C8CD-C796-8846-888D-EEB6AC13BD49}"/>
    <w:embedBold r:id="rId11" w:fontKey="{61B788F0-50BF-8342-AF29-CF143E589513}"/>
    <w:embedItalic r:id="rId12" w:fontKey="{49F154C4-55DD-814E-AC2B-44716116ABD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3" w:fontKey="{07335643-4CA4-6840-9AC9-D208BFDEED16}"/>
  </w:font>
  <w:font w:name="Arial Hebrew Scholar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A989" w14:textId="2AD7BB90" w:rsidR="00741B71" w:rsidRDefault="001101E7" w:rsidP="00741B7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5" behindDoc="0" locked="0" layoutInCell="1" allowOverlap="1" wp14:anchorId="65012AA2" wp14:editId="16D38735">
              <wp:simplePos x="0" y="0"/>
              <wp:positionH relativeFrom="column">
                <wp:posOffset>-260985</wp:posOffset>
              </wp:positionH>
              <wp:positionV relativeFrom="paragraph">
                <wp:posOffset>288290</wp:posOffset>
              </wp:positionV>
              <wp:extent cx="6685280" cy="0"/>
              <wp:effectExtent l="0" t="12700" r="3302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528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7DB04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E22D8D" id="Straight Connector 4" o:spid="_x0000_s1026" style="position:absolute;z-index:251677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22.7pt" to="505.85pt,2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" strokecolor="#7db04a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0" behindDoc="0" locked="0" layoutInCell="1" allowOverlap="1" wp14:anchorId="20FD9216" wp14:editId="4536939B">
              <wp:simplePos x="0" y="0"/>
              <wp:positionH relativeFrom="column">
                <wp:posOffset>-262890</wp:posOffset>
              </wp:positionH>
              <wp:positionV relativeFrom="paragraph">
                <wp:posOffset>322135</wp:posOffset>
              </wp:positionV>
              <wp:extent cx="6685808" cy="0"/>
              <wp:effectExtent l="0" t="12700" r="2032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580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1331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35E00A" id="Straight Connector 7" o:spid="_x0000_s1026" style="position:absolute;z-index:2516766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7pt,25.35pt" to="505.7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" strokecolor="#213316" strokeweight="2.2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59" behindDoc="0" locked="0" layoutInCell="1" allowOverlap="1" wp14:anchorId="00780B93" wp14:editId="73D385A6">
              <wp:simplePos x="0" y="0"/>
              <wp:positionH relativeFrom="margin">
                <wp:align>center</wp:align>
              </wp:positionH>
              <wp:positionV relativeFrom="paragraph">
                <wp:posOffset>3472</wp:posOffset>
              </wp:positionV>
              <wp:extent cx="1508166" cy="973777"/>
              <wp:effectExtent l="0" t="0" r="3175" b="44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166" cy="9737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2B346B" id="Rectangle 6" o:spid="_x0000_s1026" style="position:absolute;margin-left:0;margin-top:.25pt;width:118.75pt;height:76.7pt;z-index:25168895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" fillcolor="white [3212]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1E502E8F" wp14:editId="3143476C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857885" cy="868045"/>
          <wp:effectExtent l="0" t="0" r="5715" b="0"/>
          <wp:wrapNone/>
          <wp:docPr id="12" name="Picture 1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2BBF" w14:textId="3491E100" w:rsidR="00800B11" w:rsidRPr="00800B11" w:rsidRDefault="00800B11" w:rsidP="00800B11">
    <w:pPr>
      <w:pStyle w:val="Footer"/>
      <w:jc w:val="right"/>
      <w:rPr>
        <w:rFonts w:ascii="Arial Hebrew Scholar" w:hAnsi="Arial Hebrew Scholar" w:cs="Arial Hebrew Scholar"/>
        <w:b/>
        <w:bCs/>
        <w:sz w:val="24"/>
      </w:rPr>
    </w:pPr>
    <w:r w:rsidRPr="00800B11">
      <w:rPr>
        <w:rFonts w:ascii="Arial Hebrew Scholar" w:hAnsi="Arial Hebrew Scholar" w:cs="Arial Hebrew Scholar" w:hint="cs"/>
        <w:b/>
        <w:bCs/>
        <w:sz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353E0" w14:textId="77777777" w:rsidR="00E9416D" w:rsidRDefault="00E9416D" w:rsidP="001C66AD">
      <w:pPr>
        <w:spacing w:after="0" w:line="240" w:lineRule="auto"/>
      </w:pPr>
      <w:r>
        <w:separator/>
      </w:r>
    </w:p>
  </w:footnote>
  <w:footnote w:type="continuationSeparator" w:id="0">
    <w:p w14:paraId="3AF6B83B" w14:textId="77777777" w:rsidR="00E9416D" w:rsidRDefault="00E9416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F4C" w14:textId="6405A5AF" w:rsidR="001A4EC2" w:rsidRPr="006E4287" w:rsidRDefault="006E4287" w:rsidP="006E4287">
    <w:pPr>
      <w:pStyle w:val="Header"/>
      <w:spacing w:after="0" w:line="240" w:lineRule="auto"/>
      <w:rPr>
        <w:sz w:val="2"/>
        <w:szCs w:val="2"/>
      </w:rPr>
    </w:pPr>
    <w:r w:rsidRPr="006E4287">
      <w:rPr>
        <w:sz w:val="2"/>
        <w:szCs w:val="2"/>
        <w:lang w:eastAsia="zh-CN"/>
      </w:rPr>
      <mc:AlternateContent>
        <mc:Choice Requires="wps">
          <w:drawing>
            <wp:anchor distT="228600" distB="228600" distL="114300" distR="114300" simplePos="0" relativeHeight="251695104" behindDoc="0" locked="0" layoutInCell="1" allowOverlap="0" wp14:anchorId="47B229BA" wp14:editId="14F516F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82880" cy="987552"/>
              <wp:effectExtent l="0" t="0" r="0" b="5080"/>
              <wp:wrapTopAndBottom/>
              <wp:docPr id="133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" cy="987552"/>
                      </a:xfrm>
                      <a:prstGeom prst="rect">
                        <a:avLst/>
                      </a:prstGeom>
                      <a:solidFill>
                        <a:srgbClr val="5376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5ED45C" w14:textId="77777777" w:rsidR="006E4287" w:rsidRPr="00800B11" w:rsidRDefault="006E4287" w:rsidP="00161B6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rFonts w:ascii="Arial Hebrew Scholar" w:hAnsi="Arial Hebrew Scholar" w:cs="Arial Hebrew Scholar"/>
                              <w:color w:val="FFFFFF" w:themeColor="background1"/>
                              <w:sz w:val="24"/>
                            </w:rPr>
                          </w:pPr>
                          <w:r w:rsidRPr="00800B11">
                            <w:rPr>
                              <w:rFonts w:ascii="Arial Hebrew Scholar" w:hAnsi="Arial Hebrew Scholar" w:cs="Arial Hebrew Scholar" w:hint="cs"/>
                              <w:noProof w:val="0"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800B11">
                            <w:rPr>
                              <w:rFonts w:ascii="Arial Hebrew Scholar" w:hAnsi="Arial Hebrew Scholar" w:cs="Arial Hebrew Scholar" w:hint="cs"/>
                              <w:color w:val="FFFFFF" w:themeColor="background1"/>
                              <w:sz w:val="24"/>
                            </w:rPr>
                            <w:instrText xml:space="preserve"> PAGE   \* MERGEFORMAT </w:instrText>
                          </w:r>
                          <w:r w:rsidRPr="00800B11">
                            <w:rPr>
                              <w:rFonts w:ascii="Arial Hebrew Scholar" w:hAnsi="Arial Hebrew Scholar" w:cs="Arial Hebrew Scholar" w:hint="cs"/>
                              <w:noProof w:val="0"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Pr="00800B11">
                            <w:rPr>
                              <w:rFonts w:ascii="Arial Hebrew Scholar" w:hAnsi="Arial Hebrew Scholar" w:cs="Arial Hebrew Scholar" w:hint="cs"/>
                              <w:color w:val="FFFFFF" w:themeColor="background1"/>
                              <w:sz w:val="24"/>
                            </w:rPr>
                            <w:t>0</w:t>
                          </w:r>
                          <w:r w:rsidRPr="00800B11">
                            <w:rPr>
                              <w:rFonts w:ascii="Arial Hebrew Scholar" w:hAnsi="Arial Hebrew Scholar" w:cs="Arial Hebrew Scholar" w:hint="cs"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9800</wp14:pctHeight>
              </wp14:sizeRelV>
            </wp:anchor>
          </w:drawing>
        </mc:Choice>
        <mc:Fallback>
          <w:pict>
            <v:rect w14:anchorId="47B229BA" id="Rectangle 133" o:spid="_x0000_s1026" style="position:absolute;margin-left:-36.8pt;margin-top:0;width:14.4pt;height:77.75pt;z-index:251695104;visibility:visible;mso-wrap-style:square;mso-width-percent:0;mso-height-percent:98;mso-top-percent:23;mso-wrap-distance-left:9pt;mso-wrap-distance-top:18pt;mso-wrap-distance-right:9pt;mso-wrap-distance-bottom:18pt;mso-position-horizontal:right;mso-position-horizontal-relative:margin;mso-position-vertical-relative:page;mso-width-percent:0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" o:allowoverlap="f" fillcolor="#537634" stroked="f" strokeweight="1pt">
              <v:textbox>
                <w:txbxContent>
                  <w:p w14:paraId="2F5ED45C" w14:textId="77777777" w:rsidR="006E4287" w:rsidRPr="00800B11" w:rsidRDefault="006E4287" w:rsidP="00161B67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rFonts w:ascii="Arial Hebrew Scholar" w:hAnsi="Arial Hebrew Scholar" w:cs="Arial Hebrew Scholar"/>
                        <w:color w:val="FFFFFF" w:themeColor="background1"/>
                        <w:sz w:val="24"/>
                      </w:rPr>
                    </w:pPr>
                    <w:r w:rsidRPr="00800B11">
                      <w:rPr>
                        <w:rFonts w:ascii="Arial Hebrew Scholar" w:hAnsi="Arial Hebrew Scholar" w:cs="Arial Hebrew Scholar" w:hint="cs"/>
                        <w:noProof w:val="0"/>
                        <w:color w:val="FFFFFF" w:themeColor="background1"/>
                        <w:sz w:val="24"/>
                      </w:rPr>
                      <w:fldChar w:fldCharType="begin"/>
                    </w:r>
                    <w:r w:rsidRPr="00800B11">
                      <w:rPr>
                        <w:rFonts w:ascii="Arial Hebrew Scholar" w:hAnsi="Arial Hebrew Scholar" w:cs="Arial Hebrew Scholar" w:hint="cs"/>
                        <w:color w:val="FFFFFF" w:themeColor="background1"/>
                        <w:sz w:val="24"/>
                      </w:rPr>
                      <w:instrText xml:space="preserve"> PAGE   \* MERGEFORMAT </w:instrText>
                    </w:r>
                    <w:r w:rsidRPr="00800B11">
                      <w:rPr>
                        <w:rFonts w:ascii="Arial Hebrew Scholar" w:hAnsi="Arial Hebrew Scholar" w:cs="Arial Hebrew Scholar" w:hint="cs"/>
                        <w:noProof w:val="0"/>
                        <w:color w:val="FFFFFF" w:themeColor="background1"/>
                        <w:sz w:val="24"/>
                      </w:rPr>
                      <w:fldChar w:fldCharType="separate"/>
                    </w:r>
                    <w:r w:rsidRPr="00800B11">
                      <w:rPr>
                        <w:rFonts w:ascii="Arial Hebrew Scholar" w:hAnsi="Arial Hebrew Scholar" w:cs="Arial Hebrew Scholar" w:hint="cs"/>
                        <w:color w:val="FFFFFF" w:themeColor="background1"/>
                        <w:sz w:val="24"/>
                      </w:rPr>
                      <w:t>0</w:t>
                    </w:r>
                    <w:r w:rsidRPr="00800B11">
                      <w:rPr>
                        <w:rFonts w:ascii="Arial Hebrew Scholar" w:hAnsi="Arial Hebrew Scholar" w:cs="Arial Hebrew Scholar" w:hint="cs"/>
                        <w:color w:val="FFFFFF" w:themeColor="background1"/>
                        <w:sz w:val="24"/>
                      </w:rPr>
                      <w:fldChar w:fldCharType="end"/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A32A2" w14:textId="334CBF2B" w:rsidR="006E4287" w:rsidRPr="00C627AE" w:rsidRDefault="00C627AE" w:rsidP="00C627AE">
    <w:pPr>
      <w:pStyle w:val="Name"/>
      <w:ind w:firstLine="720"/>
      <w:jc w:val="center"/>
      <w:rPr>
        <w:rFonts w:ascii="Copperplate" w:hAnsi="Copperplate"/>
        <w:color w:val="000000" w:themeColor="text1"/>
        <w:sz w:val="36"/>
        <w:szCs w:val="22"/>
      </w:rPr>
    </w:pPr>
    <w:r w:rsidRPr="00DA6770">
      <w:rPr>
        <w:noProof/>
        <w:color w:val="000000" w:themeColor="text1"/>
        <w:sz w:val="36"/>
        <w:szCs w:val="22"/>
      </w:rPr>
      <w:drawing>
        <wp:anchor distT="0" distB="0" distL="114300" distR="114300" simplePos="0" relativeHeight="251693056" behindDoc="0" locked="0" layoutInCell="1" allowOverlap="1" wp14:anchorId="2D016CF5" wp14:editId="4014EC4B">
          <wp:simplePos x="0" y="0"/>
          <wp:positionH relativeFrom="column">
            <wp:posOffset>-499094</wp:posOffset>
          </wp:positionH>
          <wp:positionV relativeFrom="paragraph">
            <wp:posOffset>-149674</wp:posOffset>
          </wp:positionV>
          <wp:extent cx="1056904" cy="1069421"/>
          <wp:effectExtent l="0" t="0" r="0" b="0"/>
          <wp:wrapNone/>
          <wp:docPr id="13" name="Picture 1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904" cy="1069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 w:themeColor="text1"/>
        <w:sz w:val="40"/>
        <w:szCs w:val="24"/>
      </w:rPr>
      <w:drawing>
        <wp:anchor distT="0" distB="0" distL="114300" distR="114300" simplePos="0" relativeHeight="251696128" behindDoc="0" locked="0" layoutInCell="1" allowOverlap="1" wp14:anchorId="3C6B835E" wp14:editId="787FA32D">
          <wp:simplePos x="0" y="0"/>
          <wp:positionH relativeFrom="column">
            <wp:posOffset>5378260</wp:posOffset>
          </wp:positionH>
          <wp:positionV relativeFrom="paragraph">
            <wp:posOffset>-148590</wp:posOffset>
          </wp:positionV>
          <wp:extent cx="1060704" cy="1069848"/>
          <wp:effectExtent l="0" t="0" r="0" b="0"/>
          <wp:wrapNone/>
          <wp:docPr id="15" name="Picture 15" descr="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287" w:rsidRPr="00C627AE">
      <w:rPr>
        <w:rFonts w:ascii="Copperplate" w:hAnsi="Copperplate"/>
        <w:color w:val="000000" w:themeColor="text1"/>
        <w:sz w:val="36"/>
        <w:szCs w:val="22"/>
      </w:rPr>
      <w:t>Office of Cannabis Regulations</w:t>
    </w:r>
  </w:p>
  <w:p w14:paraId="41256EF5" w14:textId="3FA910A4" w:rsidR="006E4287" w:rsidRPr="00C627AE" w:rsidRDefault="006E4287" w:rsidP="00C627AE">
    <w:pPr>
      <w:pStyle w:val="Name"/>
      <w:ind w:firstLine="720"/>
      <w:jc w:val="center"/>
      <w:rPr>
        <w:b w:val="0"/>
        <w:bCs/>
        <w:color w:val="000000" w:themeColor="text1"/>
        <w:sz w:val="40"/>
        <w:szCs w:val="24"/>
      </w:rPr>
    </w:pPr>
    <w:r w:rsidRPr="00C627AE">
      <w:rPr>
        <w:b w:val="0"/>
        <w:bCs/>
        <w:color w:val="000000" w:themeColor="text1"/>
        <w:sz w:val="32"/>
        <w:szCs w:val="21"/>
      </w:rPr>
      <w:t>Department of Licensing and Consumer Affairs</w:t>
    </w:r>
  </w:p>
  <w:p w14:paraId="541E7B74" w14:textId="77777777" w:rsidR="006E4287" w:rsidRPr="001A4EC2" w:rsidRDefault="006E4287" w:rsidP="00C627AE">
    <w:pPr>
      <w:pStyle w:val="Name"/>
      <w:ind w:firstLine="720"/>
      <w:jc w:val="center"/>
      <w:rPr>
        <w:rFonts w:ascii="Arial Hebrew Scholar" w:hAnsi="Arial Hebrew Scholar" w:cs="Arial Hebrew Scholar"/>
        <w:b w:val="0"/>
        <w:bCs/>
        <w:color w:val="000000" w:themeColor="text1"/>
        <w:sz w:val="21"/>
        <w:szCs w:val="15"/>
      </w:rPr>
    </w:pPr>
    <w:r w:rsidRPr="001A4EC2">
      <w:rPr>
        <w:rFonts w:ascii="Arial Hebrew Scholar" w:hAnsi="Arial Hebrew Scholar" w:cs="Arial Hebrew Scholar" w:hint="cs"/>
        <w:b w:val="0"/>
        <w:bCs/>
        <w:color w:val="000000" w:themeColor="text1"/>
        <w:sz w:val="21"/>
        <w:szCs w:val="15"/>
      </w:rPr>
      <w:t>Government of the Virgin Islands of the United States</w:t>
    </w:r>
  </w:p>
  <w:p w14:paraId="0134B3BD" w14:textId="4A439BDD" w:rsidR="006E4287" w:rsidRPr="006E4287" w:rsidRDefault="006E4287" w:rsidP="00C627AE">
    <w:pPr>
      <w:pStyle w:val="Name"/>
      <w:ind w:firstLine="720"/>
      <w:jc w:val="center"/>
      <w:rPr>
        <w:rFonts w:ascii="Arial Hebrew Scholar" w:hAnsi="Arial Hebrew Scholar" w:cs="Arial Hebrew Scholar"/>
        <w:b w:val="0"/>
        <w:bCs/>
        <w:color w:val="000000" w:themeColor="text1"/>
        <w:sz w:val="21"/>
        <w:szCs w:val="15"/>
      </w:rPr>
    </w:pPr>
    <w:r w:rsidRPr="001A4EC2">
      <w:rPr>
        <w:rFonts w:ascii="Arial Hebrew Scholar" w:hAnsi="Arial Hebrew Scholar" w:cs="Arial Hebrew Scholar" w:hint="cs"/>
        <w:b w:val="0"/>
        <w:bCs/>
        <w:color w:val="000000" w:themeColor="text1"/>
        <w:sz w:val="21"/>
        <w:szCs w:val="15"/>
      </w:rPr>
      <w:t>Phone: (340) 714-9755</w:t>
    </w:r>
    <w:r w:rsidRPr="001A4EC2">
      <w:rPr>
        <w:rFonts w:ascii="Arial Hebrew Scholar" w:hAnsi="Arial Hebrew Scholar" w:cs="Arial Hebrew Scholar" w:hint="cs"/>
        <w:b w:val="0"/>
        <w:bCs/>
        <w:color w:val="000000" w:themeColor="text1"/>
        <w:sz w:val="21"/>
        <w:szCs w:val="15"/>
      </w:rPr>
      <w:tab/>
      <w:t>|    Website: ocr.vi.gov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16E68AE"/>
    <w:multiLevelType w:val="hybridMultilevel"/>
    <w:tmpl w:val="3A065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5377A67"/>
    <w:multiLevelType w:val="hybridMultilevel"/>
    <w:tmpl w:val="949E102E"/>
    <w:lvl w:ilvl="0" w:tplc="767A9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A95284"/>
    <w:multiLevelType w:val="hybridMultilevel"/>
    <w:tmpl w:val="8DB4B09E"/>
    <w:lvl w:ilvl="0" w:tplc="45B4A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52397856">
    <w:abstractNumId w:val="14"/>
  </w:num>
  <w:num w:numId="2" w16cid:durableId="429400074">
    <w:abstractNumId w:val="10"/>
  </w:num>
  <w:num w:numId="3" w16cid:durableId="1806190771">
    <w:abstractNumId w:val="18"/>
  </w:num>
  <w:num w:numId="4" w16cid:durableId="993218046">
    <w:abstractNumId w:val="15"/>
  </w:num>
  <w:num w:numId="5" w16cid:durableId="1881361648">
    <w:abstractNumId w:val="16"/>
  </w:num>
  <w:num w:numId="6" w16cid:durableId="1164933953">
    <w:abstractNumId w:val="23"/>
  </w:num>
  <w:num w:numId="7" w16cid:durableId="1767506007">
    <w:abstractNumId w:val="9"/>
  </w:num>
  <w:num w:numId="8" w16cid:durableId="2017463430">
    <w:abstractNumId w:val="13"/>
  </w:num>
  <w:num w:numId="9" w16cid:durableId="1053770563">
    <w:abstractNumId w:val="20"/>
  </w:num>
  <w:num w:numId="10" w16cid:durableId="1324355947">
    <w:abstractNumId w:val="3"/>
  </w:num>
  <w:num w:numId="11" w16cid:durableId="1395081588">
    <w:abstractNumId w:val="8"/>
  </w:num>
  <w:num w:numId="12" w16cid:durableId="1493259079">
    <w:abstractNumId w:val="1"/>
  </w:num>
  <w:num w:numId="13" w16cid:durableId="1500652425">
    <w:abstractNumId w:val="4"/>
  </w:num>
  <w:num w:numId="14" w16cid:durableId="1067343407">
    <w:abstractNumId w:val="12"/>
  </w:num>
  <w:num w:numId="15" w16cid:durableId="1182819703">
    <w:abstractNumId w:val="11"/>
  </w:num>
  <w:num w:numId="16" w16cid:durableId="524026321">
    <w:abstractNumId w:val="19"/>
  </w:num>
  <w:num w:numId="17" w16cid:durableId="1974289392">
    <w:abstractNumId w:val="5"/>
  </w:num>
  <w:num w:numId="18" w16cid:durableId="162933843">
    <w:abstractNumId w:val="25"/>
  </w:num>
  <w:num w:numId="19" w16cid:durableId="908005278">
    <w:abstractNumId w:val="21"/>
  </w:num>
  <w:num w:numId="20" w16cid:durableId="1252933458">
    <w:abstractNumId w:val="17"/>
  </w:num>
  <w:num w:numId="21" w16cid:durableId="2086566086">
    <w:abstractNumId w:val="24"/>
  </w:num>
  <w:num w:numId="22" w16cid:durableId="1521777024">
    <w:abstractNumId w:val="7"/>
  </w:num>
  <w:num w:numId="23" w16cid:durableId="1609773777">
    <w:abstractNumId w:val="0"/>
  </w:num>
  <w:num w:numId="24" w16cid:durableId="1307709425">
    <w:abstractNumId w:val="22"/>
  </w:num>
  <w:num w:numId="25" w16cid:durableId="1506170652">
    <w:abstractNumId w:val="6"/>
  </w:num>
  <w:num w:numId="26" w16cid:durableId="30516605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1D"/>
    <w:rsid w:val="00011D1D"/>
    <w:rsid w:val="00015A19"/>
    <w:rsid w:val="00017B9A"/>
    <w:rsid w:val="00020F8E"/>
    <w:rsid w:val="0005074A"/>
    <w:rsid w:val="00052382"/>
    <w:rsid w:val="0006568A"/>
    <w:rsid w:val="000668CE"/>
    <w:rsid w:val="00071B1F"/>
    <w:rsid w:val="00076F0F"/>
    <w:rsid w:val="00084253"/>
    <w:rsid w:val="000D1F49"/>
    <w:rsid w:val="000E0945"/>
    <w:rsid w:val="000E30F6"/>
    <w:rsid w:val="001101E7"/>
    <w:rsid w:val="00130825"/>
    <w:rsid w:val="0015115D"/>
    <w:rsid w:val="0016047E"/>
    <w:rsid w:val="00161B67"/>
    <w:rsid w:val="001632C0"/>
    <w:rsid w:val="001727CA"/>
    <w:rsid w:val="001A4EC2"/>
    <w:rsid w:val="001B0B3A"/>
    <w:rsid w:val="001C171C"/>
    <w:rsid w:val="001C66AD"/>
    <w:rsid w:val="001D38B2"/>
    <w:rsid w:val="001D5E29"/>
    <w:rsid w:val="001E7FCD"/>
    <w:rsid w:val="001F3377"/>
    <w:rsid w:val="00266EED"/>
    <w:rsid w:val="00275504"/>
    <w:rsid w:val="00275ED4"/>
    <w:rsid w:val="00281FC8"/>
    <w:rsid w:val="002A3AB6"/>
    <w:rsid w:val="002B1EB0"/>
    <w:rsid w:val="002B4449"/>
    <w:rsid w:val="002C56E6"/>
    <w:rsid w:val="002E0B97"/>
    <w:rsid w:val="002F29E9"/>
    <w:rsid w:val="00340917"/>
    <w:rsid w:val="00361E11"/>
    <w:rsid w:val="00365424"/>
    <w:rsid w:val="003E3C80"/>
    <w:rsid w:val="003F06E9"/>
    <w:rsid w:val="0040090B"/>
    <w:rsid w:val="00404604"/>
    <w:rsid w:val="00433D57"/>
    <w:rsid w:val="00457495"/>
    <w:rsid w:val="0046302A"/>
    <w:rsid w:val="004734D1"/>
    <w:rsid w:val="00487D2D"/>
    <w:rsid w:val="004933AB"/>
    <w:rsid w:val="004A5DB1"/>
    <w:rsid w:val="004B6F58"/>
    <w:rsid w:val="004D1247"/>
    <w:rsid w:val="004D5D62"/>
    <w:rsid w:val="00504AA9"/>
    <w:rsid w:val="005112D0"/>
    <w:rsid w:val="00511B4B"/>
    <w:rsid w:val="00533D86"/>
    <w:rsid w:val="00555681"/>
    <w:rsid w:val="00577E06"/>
    <w:rsid w:val="00586D2F"/>
    <w:rsid w:val="005A3BF7"/>
    <w:rsid w:val="005B1921"/>
    <w:rsid w:val="005F2035"/>
    <w:rsid w:val="005F7990"/>
    <w:rsid w:val="00600AC2"/>
    <w:rsid w:val="00622682"/>
    <w:rsid w:val="00624232"/>
    <w:rsid w:val="0063739C"/>
    <w:rsid w:val="00670412"/>
    <w:rsid w:val="00686144"/>
    <w:rsid w:val="00691944"/>
    <w:rsid w:val="006A3EC3"/>
    <w:rsid w:val="006B248A"/>
    <w:rsid w:val="006E4287"/>
    <w:rsid w:val="006F70E5"/>
    <w:rsid w:val="00703BBA"/>
    <w:rsid w:val="00727403"/>
    <w:rsid w:val="00741B71"/>
    <w:rsid w:val="007466B2"/>
    <w:rsid w:val="00752220"/>
    <w:rsid w:val="007541CB"/>
    <w:rsid w:val="00764242"/>
    <w:rsid w:val="00770F25"/>
    <w:rsid w:val="007803CA"/>
    <w:rsid w:val="00795729"/>
    <w:rsid w:val="007A74DC"/>
    <w:rsid w:val="007B0A85"/>
    <w:rsid w:val="007B2E52"/>
    <w:rsid w:val="007B6964"/>
    <w:rsid w:val="007C6A52"/>
    <w:rsid w:val="007E0C82"/>
    <w:rsid w:val="00800B11"/>
    <w:rsid w:val="00807E6B"/>
    <w:rsid w:val="00810B0A"/>
    <w:rsid w:val="008119CC"/>
    <w:rsid w:val="0082043E"/>
    <w:rsid w:val="008857BF"/>
    <w:rsid w:val="00897331"/>
    <w:rsid w:val="008E203A"/>
    <w:rsid w:val="0091229C"/>
    <w:rsid w:val="00917434"/>
    <w:rsid w:val="00940E73"/>
    <w:rsid w:val="00950D39"/>
    <w:rsid w:val="009565D1"/>
    <w:rsid w:val="009809E7"/>
    <w:rsid w:val="0098597D"/>
    <w:rsid w:val="009874C2"/>
    <w:rsid w:val="00991FA9"/>
    <w:rsid w:val="009D2871"/>
    <w:rsid w:val="009F1A2A"/>
    <w:rsid w:val="009F221F"/>
    <w:rsid w:val="009F49EA"/>
    <w:rsid w:val="009F619A"/>
    <w:rsid w:val="009F6DDE"/>
    <w:rsid w:val="00A254B7"/>
    <w:rsid w:val="00A370A8"/>
    <w:rsid w:val="00A73847"/>
    <w:rsid w:val="00A74DAA"/>
    <w:rsid w:val="00A867C0"/>
    <w:rsid w:val="00A90467"/>
    <w:rsid w:val="00A95F1F"/>
    <w:rsid w:val="00AA4594"/>
    <w:rsid w:val="00AB16D5"/>
    <w:rsid w:val="00AB5DCF"/>
    <w:rsid w:val="00AC39E6"/>
    <w:rsid w:val="00AD0751"/>
    <w:rsid w:val="00B04D8B"/>
    <w:rsid w:val="00B208D4"/>
    <w:rsid w:val="00B27589"/>
    <w:rsid w:val="00B44AA7"/>
    <w:rsid w:val="00B46C14"/>
    <w:rsid w:val="00B83CEA"/>
    <w:rsid w:val="00B94038"/>
    <w:rsid w:val="00BA6E2E"/>
    <w:rsid w:val="00BB5286"/>
    <w:rsid w:val="00BD4753"/>
    <w:rsid w:val="00BD5CB1"/>
    <w:rsid w:val="00BE62EE"/>
    <w:rsid w:val="00C003BA"/>
    <w:rsid w:val="00C45A5D"/>
    <w:rsid w:val="00C46878"/>
    <w:rsid w:val="00C532AA"/>
    <w:rsid w:val="00C627AE"/>
    <w:rsid w:val="00C62E37"/>
    <w:rsid w:val="00C82682"/>
    <w:rsid w:val="00C847C4"/>
    <w:rsid w:val="00CB4A51"/>
    <w:rsid w:val="00CD06EB"/>
    <w:rsid w:val="00CD0BC8"/>
    <w:rsid w:val="00CD4532"/>
    <w:rsid w:val="00CD47B0"/>
    <w:rsid w:val="00CE6104"/>
    <w:rsid w:val="00CE7918"/>
    <w:rsid w:val="00CF1B89"/>
    <w:rsid w:val="00D05D0B"/>
    <w:rsid w:val="00D16163"/>
    <w:rsid w:val="00D21019"/>
    <w:rsid w:val="00D50B65"/>
    <w:rsid w:val="00D52360"/>
    <w:rsid w:val="00D6537D"/>
    <w:rsid w:val="00D9196C"/>
    <w:rsid w:val="00DA6770"/>
    <w:rsid w:val="00DB3FAD"/>
    <w:rsid w:val="00DD77B7"/>
    <w:rsid w:val="00E41DC8"/>
    <w:rsid w:val="00E61C09"/>
    <w:rsid w:val="00E66C3D"/>
    <w:rsid w:val="00E6790C"/>
    <w:rsid w:val="00E80CDB"/>
    <w:rsid w:val="00E8538B"/>
    <w:rsid w:val="00E9416D"/>
    <w:rsid w:val="00EB263C"/>
    <w:rsid w:val="00EB3B58"/>
    <w:rsid w:val="00EC3B97"/>
    <w:rsid w:val="00EC7359"/>
    <w:rsid w:val="00EE3054"/>
    <w:rsid w:val="00EF33C4"/>
    <w:rsid w:val="00F00606"/>
    <w:rsid w:val="00F01256"/>
    <w:rsid w:val="00F23C16"/>
    <w:rsid w:val="00F470AA"/>
    <w:rsid w:val="00F64F25"/>
    <w:rsid w:val="00FA62AE"/>
    <w:rsid w:val="00FB630E"/>
    <w:rsid w:val="00FC4DDF"/>
    <w:rsid w:val="00FC7475"/>
    <w:rsid w:val="00FD741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A75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4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iPriority="10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6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40917"/>
    <w:pPr>
      <w:ind w:right="720"/>
    </w:pPr>
  </w:style>
  <w:style w:type="paragraph" w:styleId="Heading1">
    <w:name w:val="heading 1"/>
    <w:basedOn w:val="Normal"/>
    <w:link w:val="Heading1Char"/>
    <w:uiPriority w:val="4"/>
    <w:qFormat/>
    <w:rsid w:val="00A867C0"/>
    <w:pPr>
      <w:tabs>
        <w:tab w:val="left" w:pos="2520"/>
        <w:tab w:val="left" w:pos="3360"/>
      </w:tabs>
      <w:spacing w:before="111" w:after="240"/>
      <w:outlineLvl w:val="0"/>
    </w:pPr>
    <w:rPr>
      <w:rFonts w:ascii="Arial Hebrew Scholar" w:hAnsi="Arial Hebrew Scholar" w:cs="Arial Hebrew Scholar"/>
      <w:b/>
      <w:color w:val="000000" w:themeColor="text1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A867C0"/>
    <w:rPr>
      <w:rFonts w:ascii="Arial Hebrew Scholar" w:hAnsi="Arial Hebrew Scholar" w:cs="Arial Hebrew Scholar"/>
      <w:b/>
      <w:color w:val="000000" w:themeColor="text1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10"/>
    <w:qFormat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6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6"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Details">
    <w:name w:val="Details"/>
    <w:basedOn w:val="Heading1"/>
    <w:qFormat/>
    <w:rsid w:val="00017B9A"/>
    <w:pPr>
      <w:spacing w:line="240" w:lineRule="auto"/>
    </w:pPr>
    <w:rPr>
      <w:rFonts w:ascii="Calibri" w:hAnsi="Calibri" w:cs="Calibri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D2101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0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nnahcarty/Library/Group%20Containers/UBF8T346G9.Office/User%20Content.localized/Templates.localized/OCR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D7086EDC5A3B4D94E0B73963931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B87B9-D11D-9845-B0C6-ADFEFD5215C4}"/>
      </w:docPartPr>
      <w:docPartBody>
        <w:p w:rsidR="00220AF0" w:rsidRDefault="00566A9D" w:rsidP="00566A9D">
          <w:pPr>
            <w:pStyle w:val="25D7086EDC5A3B4D94E0B73963931FC0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E454B547167BEB4BB649D2BD2D261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63BE4-F8A4-C446-8492-1A40E9DE68F0}"/>
      </w:docPartPr>
      <w:docPartBody>
        <w:p w:rsidR="00220AF0" w:rsidRDefault="00566A9D" w:rsidP="00566A9D">
          <w:pPr>
            <w:pStyle w:val="E454B547167BEB4BB649D2BD2D26163B"/>
          </w:pPr>
          <w:r w:rsidRPr="00AB4981">
            <w:t>Announcements</w:t>
          </w:r>
        </w:p>
      </w:docPartBody>
    </w:docPart>
    <w:docPart>
      <w:docPartPr>
        <w:name w:val="D72DC3A1F2FFEE40ACCF69C0F28CB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40DF1-467D-7C4B-9FC2-C0C0FA0991FD}"/>
      </w:docPartPr>
      <w:docPartBody>
        <w:p w:rsidR="00220AF0" w:rsidRDefault="00566A9D" w:rsidP="00566A9D">
          <w:pPr>
            <w:pStyle w:val="D72DC3A1F2FFEE40ACCF69C0F28CBF6C"/>
          </w:pPr>
          <w:r w:rsidRPr="00AB4981">
            <w:t>Next Meeting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Hebrew Scholar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9D"/>
    <w:rsid w:val="000F6C78"/>
    <w:rsid w:val="00220AF0"/>
    <w:rsid w:val="003F3256"/>
    <w:rsid w:val="00566A9D"/>
    <w:rsid w:val="005E44DD"/>
    <w:rsid w:val="007312C0"/>
    <w:rsid w:val="00EC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6A9D"/>
    <w:rPr>
      <w:color w:val="808080"/>
    </w:rPr>
  </w:style>
  <w:style w:type="paragraph" w:customStyle="1" w:styleId="25D7086EDC5A3B4D94E0B73963931FC0">
    <w:name w:val="25D7086EDC5A3B4D94E0B73963931FC0"/>
    <w:rsid w:val="00566A9D"/>
  </w:style>
  <w:style w:type="paragraph" w:customStyle="1" w:styleId="E454B547167BEB4BB649D2BD2D26163B">
    <w:name w:val="E454B547167BEB4BB649D2BD2D26163B"/>
    <w:rsid w:val="00566A9D"/>
  </w:style>
  <w:style w:type="paragraph" w:customStyle="1" w:styleId="D72DC3A1F2FFEE40ACCF69C0F28CBF6C">
    <w:name w:val="D72DC3A1F2FFEE40ACCF69C0F28CBF6C"/>
    <w:rsid w:val="00566A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8F5B1-B14E-2440-B70A-5C3532F532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OCR Letterhead.dotx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2022-04-05T14:12:00Z</dcterms:created>
  <dcterms:modified xsi:type="dcterms:W3CDTF">2022-08-10T12:47:00Z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